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1F22A" w14:textId="77777777" w:rsidR="003C3768" w:rsidRPr="003C3768" w:rsidRDefault="003C3768" w:rsidP="003C3768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[Your Name]</w:t>
      </w:r>
    </w:p>
    <w:p w14:paraId="67C40FB2" w14:textId="77777777" w:rsidR="003C3768" w:rsidRPr="003C3768" w:rsidRDefault="003C3768" w:rsidP="003C3768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[Your Address]</w:t>
      </w:r>
    </w:p>
    <w:p w14:paraId="679B02B8" w14:textId="77777777" w:rsidR="003C3768" w:rsidRPr="003C3768" w:rsidRDefault="003C3768" w:rsidP="003C3768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[City, State ZIP Code]</w:t>
      </w:r>
    </w:p>
    <w:p w14:paraId="40C42BA1" w14:textId="77777777" w:rsidR="003C3768" w:rsidRPr="003C3768" w:rsidRDefault="003C3768" w:rsidP="003C3768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[Your Email Address]</w:t>
      </w:r>
    </w:p>
    <w:p w14:paraId="40CA90B6" w14:textId="77777777" w:rsidR="003C3768" w:rsidRPr="003C3768" w:rsidRDefault="003C3768" w:rsidP="003C3768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[Your Phone Number]</w:t>
      </w:r>
    </w:p>
    <w:p w14:paraId="5F167B7B" w14:textId="77777777" w:rsidR="003C3768" w:rsidRDefault="003C3768" w:rsidP="003C3768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[Date]</w:t>
      </w:r>
    </w:p>
    <w:p w14:paraId="21E2B300" w14:textId="77777777" w:rsidR="003C3768" w:rsidRDefault="003C3768" w:rsidP="003C3768">
      <w:pPr>
        <w:tabs>
          <w:tab w:val="left" w:pos="2205"/>
        </w:tabs>
        <w:rPr>
          <w:sz w:val="20"/>
          <w:szCs w:val="20"/>
        </w:rPr>
      </w:pPr>
    </w:p>
    <w:p w14:paraId="57D56798" w14:textId="77777777" w:rsidR="003C3768" w:rsidRDefault="003C3768" w:rsidP="003C3768">
      <w:pPr>
        <w:tabs>
          <w:tab w:val="left" w:pos="2205"/>
        </w:tabs>
        <w:rPr>
          <w:sz w:val="20"/>
          <w:szCs w:val="20"/>
        </w:rPr>
      </w:pPr>
    </w:p>
    <w:p w14:paraId="537814DE" w14:textId="10F9BD07" w:rsidR="009A0236" w:rsidRPr="002E4EE5" w:rsidRDefault="009A0236" w:rsidP="003C3768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Dear &lt;approver’s name&gt;,</w:t>
      </w:r>
    </w:p>
    <w:p w14:paraId="40C55EBE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6ED06D8C" w14:textId="46C98C2F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2BF0078">
        <w:rPr>
          <w:sz w:val="20"/>
          <w:szCs w:val="20"/>
        </w:rPr>
        <w:t>I would like to participate in the Society of Environmental Toxicology and Chemistry (SETAC) North America 4</w:t>
      </w:r>
      <w:r w:rsidR="003C3768" w:rsidRPr="02BF0078">
        <w:rPr>
          <w:sz w:val="20"/>
          <w:szCs w:val="20"/>
        </w:rPr>
        <w:t>7</w:t>
      </w:r>
      <w:r w:rsidRPr="02BF0078">
        <w:rPr>
          <w:sz w:val="20"/>
          <w:szCs w:val="20"/>
          <w:vertAlign w:val="superscript"/>
        </w:rPr>
        <w:t>th</w:t>
      </w:r>
      <w:r w:rsidR="00203A19" w:rsidRPr="02BF0078">
        <w:rPr>
          <w:sz w:val="20"/>
          <w:szCs w:val="20"/>
        </w:rPr>
        <w:t xml:space="preserve"> </w:t>
      </w:r>
      <w:r w:rsidRPr="02BF0078">
        <w:rPr>
          <w:sz w:val="20"/>
          <w:szCs w:val="20"/>
        </w:rPr>
        <w:t>Annual Meeting</w:t>
      </w:r>
      <w:r w:rsidR="00CA5C31" w:rsidRPr="02BF0078">
        <w:rPr>
          <w:sz w:val="20"/>
          <w:szCs w:val="20"/>
        </w:rPr>
        <w:t>,</w:t>
      </w:r>
      <w:r w:rsidRPr="02BF0078">
        <w:rPr>
          <w:sz w:val="20"/>
          <w:szCs w:val="20"/>
        </w:rPr>
        <w:t xml:space="preserve"> which will be held from </w:t>
      </w:r>
      <w:r w:rsidR="00A30242">
        <w:rPr>
          <w:sz w:val="20"/>
          <w:szCs w:val="20"/>
        </w:rPr>
        <w:t>2</w:t>
      </w:r>
      <w:r w:rsidR="003C3768" w:rsidRPr="02BF0078">
        <w:rPr>
          <w:sz w:val="20"/>
          <w:szCs w:val="20"/>
        </w:rPr>
        <w:t>–5</w:t>
      </w:r>
      <w:r w:rsidR="002E4EE5" w:rsidRPr="02BF0078">
        <w:rPr>
          <w:sz w:val="20"/>
          <w:szCs w:val="20"/>
        </w:rPr>
        <w:t xml:space="preserve"> November </w:t>
      </w:r>
      <w:r w:rsidR="003C3768" w:rsidRPr="02BF0078">
        <w:rPr>
          <w:sz w:val="20"/>
          <w:szCs w:val="20"/>
        </w:rPr>
        <w:t>202</w:t>
      </w:r>
      <w:r w:rsidR="7D043C78" w:rsidRPr="02BF0078">
        <w:rPr>
          <w:sz w:val="20"/>
          <w:szCs w:val="20"/>
        </w:rPr>
        <w:t>6</w:t>
      </w:r>
      <w:r w:rsidR="002E4EE5" w:rsidRPr="02BF0078">
        <w:rPr>
          <w:sz w:val="20"/>
          <w:szCs w:val="20"/>
        </w:rPr>
        <w:t xml:space="preserve"> in </w:t>
      </w:r>
      <w:r w:rsidR="003C3768" w:rsidRPr="02BF0078">
        <w:rPr>
          <w:sz w:val="20"/>
          <w:szCs w:val="20"/>
        </w:rPr>
        <w:t>Montreal</w:t>
      </w:r>
      <w:r w:rsidR="002E4EE5" w:rsidRPr="02BF0078">
        <w:rPr>
          <w:sz w:val="20"/>
          <w:szCs w:val="20"/>
        </w:rPr>
        <w:t xml:space="preserve">, </w:t>
      </w:r>
      <w:r w:rsidR="003C3768" w:rsidRPr="02BF0078">
        <w:rPr>
          <w:sz w:val="20"/>
          <w:szCs w:val="20"/>
        </w:rPr>
        <w:t>Quebec</w:t>
      </w:r>
      <w:r w:rsidRPr="02BF0078">
        <w:rPr>
          <w:sz w:val="20"/>
          <w:szCs w:val="20"/>
        </w:rPr>
        <w:t xml:space="preserve">, </w:t>
      </w:r>
      <w:r w:rsidR="003C3768" w:rsidRPr="02BF0078">
        <w:rPr>
          <w:sz w:val="20"/>
          <w:szCs w:val="20"/>
        </w:rPr>
        <w:t>Canada</w:t>
      </w:r>
      <w:r w:rsidR="003913A9" w:rsidRPr="02BF0078">
        <w:rPr>
          <w:sz w:val="20"/>
          <w:szCs w:val="20"/>
        </w:rPr>
        <w:t>.</w:t>
      </w:r>
      <w:r w:rsidRPr="02BF0078">
        <w:rPr>
          <w:sz w:val="20"/>
          <w:szCs w:val="20"/>
        </w:rPr>
        <w:t xml:space="preserve"> </w:t>
      </w:r>
    </w:p>
    <w:p w14:paraId="6681E83E" w14:textId="77777777" w:rsidR="003913A9" w:rsidRPr="002E4EE5" w:rsidRDefault="003913A9" w:rsidP="009A0236">
      <w:pPr>
        <w:tabs>
          <w:tab w:val="left" w:pos="2205"/>
        </w:tabs>
        <w:rPr>
          <w:sz w:val="20"/>
          <w:szCs w:val="20"/>
        </w:rPr>
      </w:pPr>
    </w:p>
    <w:p w14:paraId="4D077B7C" w14:textId="2A9C384E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SETAC is a not-for-profit, global professional association for environmental professionals. SETAC's main objective is to advance environmental science and management. SETAC advances its mission th</w:t>
      </w:r>
      <w:r w:rsidR="00214CCA" w:rsidRPr="002E4EE5">
        <w:rPr>
          <w:sz w:val="20"/>
          <w:szCs w:val="20"/>
        </w:rPr>
        <w:t>r</w:t>
      </w:r>
      <w:r w:rsidRPr="002E4EE5">
        <w:rPr>
          <w:sz w:val="20"/>
          <w:szCs w:val="20"/>
        </w:rPr>
        <w:t xml:space="preserve">ough meetings and workshops, collaborations and publications programs. </w:t>
      </w:r>
    </w:p>
    <w:p w14:paraId="40D06D15" w14:textId="77777777" w:rsidR="00C84457" w:rsidRPr="002E4EE5" w:rsidRDefault="00C84457" w:rsidP="009A0236">
      <w:pPr>
        <w:tabs>
          <w:tab w:val="left" w:pos="2205"/>
        </w:tabs>
        <w:rPr>
          <w:sz w:val="20"/>
          <w:szCs w:val="20"/>
        </w:rPr>
      </w:pPr>
    </w:p>
    <w:p w14:paraId="331925FB" w14:textId="53BB4323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746676DB">
        <w:rPr>
          <w:sz w:val="20"/>
          <w:szCs w:val="20"/>
        </w:rPr>
        <w:t xml:space="preserve">SETAC expects over </w:t>
      </w:r>
      <w:r w:rsidR="003C3768" w:rsidRPr="746676DB">
        <w:rPr>
          <w:sz w:val="20"/>
          <w:szCs w:val="20"/>
        </w:rPr>
        <w:t>1</w:t>
      </w:r>
      <w:r w:rsidR="00203A19" w:rsidRPr="746676DB">
        <w:rPr>
          <w:sz w:val="20"/>
          <w:szCs w:val="20"/>
        </w:rPr>
        <w:t>,</w:t>
      </w:r>
      <w:r w:rsidR="68617E4E" w:rsidRPr="746676DB">
        <w:rPr>
          <w:sz w:val="20"/>
          <w:szCs w:val="20"/>
        </w:rPr>
        <w:t>6</w:t>
      </w:r>
      <w:r w:rsidR="00203A19" w:rsidRPr="746676DB">
        <w:rPr>
          <w:sz w:val="20"/>
          <w:szCs w:val="20"/>
        </w:rPr>
        <w:t>00</w:t>
      </w:r>
      <w:r w:rsidRPr="746676DB">
        <w:rPr>
          <w:sz w:val="20"/>
          <w:szCs w:val="20"/>
        </w:rPr>
        <w:t xml:space="preserve"> participants at the meeting. T</w:t>
      </w:r>
      <w:r w:rsidR="00203A19" w:rsidRPr="746676DB">
        <w:rPr>
          <w:sz w:val="20"/>
          <w:szCs w:val="20"/>
        </w:rPr>
        <w:t>ypical</w:t>
      </w:r>
      <w:r w:rsidR="17331779" w:rsidRPr="746676DB">
        <w:rPr>
          <w:sz w:val="20"/>
          <w:szCs w:val="20"/>
        </w:rPr>
        <w:t>ly,</w:t>
      </w:r>
      <w:r w:rsidR="00203A19" w:rsidRPr="746676DB">
        <w:rPr>
          <w:sz w:val="20"/>
          <w:szCs w:val="20"/>
        </w:rPr>
        <w:t xml:space="preserve"> the SETAC North America Annual Meeting </w:t>
      </w:r>
      <w:r w:rsidRPr="746676DB">
        <w:rPr>
          <w:sz w:val="20"/>
          <w:szCs w:val="20"/>
        </w:rPr>
        <w:t xml:space="preserve">is packed with presentations, plenaries, mixers, exhibitors and networking events over four days. </w:t>
      </w:r>
      <w:r w:rsidR="00E8319F" w:rsidRPr="746676DB">
        <w:rPr>
          <w:sz w:val="20"/>
          <w:szCs w:val="20"/>
        </w:rPr>
        <w:t xml:space="preserve">The meeting is the perfect forum for me to present my research and get feedback on my work. </w:t>
      </w:r>
      <w:r w:rsidRPr="746676DB">
        <w:rPr>
          <w:sz w:val="20"/>
          <w:szCs w:val="20"/>
        </w:rPr>
        <w:t xml:space="preserve">The meeting is </w:t>
      </w:r>
      <w:r w:rsidR="00E8319F" w:rsidRPr="746676DB">
        <w:rPr>
          <w:sz w:val="20"/>
          <w:szCs w:val="20"/>
        </w:rPr>
        <w:t xml:space="preserve">also </w:t>
      </w:r>
      <w:r w:rsidRPr="746676DB">
        <w:rPr>
          <w:sz w:val="20"/>
          <w:szCs w:val="20"/>
        </w:rPr>
        <w:t xml:space="preserve">a unique opportunity for me not only </w:t>
      </w:r>
      <w:r w:rsidR="00874DAC" w:rsidRPr="746676DB">
        <w:rPr>
          <w:sz w:val="20"/>
          <w:szCs w:val="20"/>
        </w:rPr>
        <w:t xml:space="preserve">to </w:t>
      </w:r>
      <w:r w:rsidRPr="746676DB">
        <w:rPr>
          <w:sz w:val="20"/>
          <w:szCs w:val="20"/>
        </w:rPr>
        <w:t xml:space="preserve">update </w:t>
      </w:r>
      <w:r w:rsidR="00874DAC" w:rsidRPr="746676DB">
        <w:rPr>
          <w:sz w:val="20"/>
          <w:szCs w:val="20"/>
        </w:rPr>
        <w:t>my</w:t>
      </w:r>
      <w:r w:rsidRPr="746676DB">
        <w:rPr>
          <w:sz w:val="20"/>
          <w:szCs w:val="20"/>
        </w:rPr>
        <w:t xml:space="preserve"> knowledge on the latest developments in environmental science </w:t>
      </w:r>
      <w:r w:rsidR="00E37455" w:rsidRPr="746676DB">
        <w:rPr>
          <w:sz w:val="20"/>
          <w:szCs w:val="20"/>
        </w:rPr>
        <w:t>/ environmental toxicology / environmental chemistry</w:t>
      </w:r>
      <w:r w:rsidR="030D013C" w:rsidRPr="746676DB">
        <w:rPr>
          <w:sz w:val="20"/>
          <w:szCs w:val="20"/>
        </w:rPr>
        <w:t>,</w:t>
      </w:r>
      <w:r w:rsidR="00E37455" w:rsidRPr="746676DB">
        <w:rPr>
          <w:sz w:val="20"/>
          <w:szCs w:val="20"/>
        </w:rPr>
        <w:t xml:space="preserve"> </w:t>
      </w:r>
      <w:r w:rsidRPr="746676DB">
        <w:rPr>
          <w:sz w:val="20"/>
          <w:szCs w:val="20"/>
        </w:rPr>
        <w:t xml:space="preserve">but also to </w:t>
      </w:r>
      <w:r w:rsidR="00E37455" w:rsidRPr="746676DB">
        <w:rPr>
          <w:sz w:val="20"/>
          <w:szCs w:val="20"/>
        </w:rPr>
        <w:t>connect</w:t>
      </w:r>
      <w:r w:rsidRPr="746676DB">
        <w:rPr>
          <w:sz w:val="20"/>
          <w:szCs w:val="20"/>
        </w:rPr>
        <w:t xml:space="preserve"> with other people from various sectors (</w:t>
      </w:r>
      <w:r w:rsidR="00BF5E94" w:rsidRPr="746676DB">
        <w:rPr>
          <w:sz w:val="20"/>
          <w:szCs w:val="20"/>
        </w:rPr>
        <w:t>a</w:t>
      </w:r>
      <w:r w:rsidRPr="746676DB">
        <w:rPr>
          <w:sz w:val="20"/>
          <w:szCs w:val="20"/>
        </w:rPr>
        <w:t xml:space="preserve">cademia, business, government </w:t>
      </w:r>
      <w:r w:rsidR="005A2AED" w:rsidRPr="746676DB">
        <w:rPr>
          <w:sz w:val="20"/>
          <w:szCs w:val="20"/>
        </w:rPr>
        <w:t xml:space="preserve">and </w:t>
      </w:r>
      <w:r w:rsidRPr="746676DB">
        <w:rPr>
          <w:sz w:val="20"/>
          <w:szCs w:val="20"/>
        </w:rPr>
        <w:t xml:space="preserve">non-governmental organizations) who are involved in the field. This opportunity will benefit my career development </w:t>
      </w:r>
      <w:r w:rsidR="101B6EB4" w:rsidRPr="746676DB">
        <w:rPr>
          <w:sz w:val="20"/>
          <w:szCs w:val="20"/>
        </w:rPr>
        <w:t>and</w:t>
      </w:r>
      <w:r w:rsidRPr="746676DB">
        <w:rPr>
          <w:sz w:val="20"/>
          <w:szCs w:val="20"/>
        </w:rPr>
        <w:t xml:space="preserve"> will also surely reflect on &lt;organization&gt;.</w:t>
      </w:r>
    </w:p>
    <w:p w14:paraId="6AFAAD0F" w14:textId="77777777" w:rsidR="00C84457" w:rsidRDefault="00C84457" w:rsidP="009A0236">
      <w:pPr>
        <w:tabs>
          <w:tab w:val="left" w:pos="2205"/>
        </w:tabs>
        <w:rPr>
          <w:sz w:val="20"/>
          <w:szCs w:val="20"/>
        </w:rPr>
      </w:pPr>
    </w:p>
    <w:p w14:paraId="213CD297" w14:textId="6A78A851" w:rsidR="00F87E80" w:rsidRPr="002E4EE5" w:rsidRDefault="00F87E80" w:rsidP="009A0236">
      <w:pPr>
        <w:tabs>
          <w:tab w:val="left" w:pos="2205"/>
        </w:tabs>
        <w:rPr>
          <w:sz w:val="20"/>
          <w:szCs w:val="20"/>
        </w:rPr>
      </w:pPr>
      <w:r>
        <w:rPr>
          <w:sz w:val="20"/>
          <w:szCs w:val="20"/>
        </w:rPr>
        <w:t xml:space="preserve">The meeting tracks </w:t>
      </w:r>
      <w:r w:rsidR="00125B62">
        <w:rPr>
          <w:sz w:val="20"/>
          <w:szCs w:val="20"/>
        </w:rPr>
        <w:t>are:</w:t>
      </w:r>
    </w:p>
    <w:p w14:paraId="72DC1235" w14:textId="07B74FF8" w:rsidR="003504E6" w:rsidRPr="003504E6" w:rsidRDefault="749CE77F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2BF0078">
        <w:rPr>
          <w:sz w:val="20"/>
          <w:szCs w:val="20"/>
        </w:rPr>
        <w:t>Environmental (Human and Ecological) Toxicology and Stress Response</w:t>
      </w:r>
    </w:p>
    <w:p w14:paraId="62270A41" w14:textId="7BA5890F" w:rsidR="003504E6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Aquatic Toxicology, Ecology and Stress Response</w:t>
      </w:r>
    </w:p>
    <w:p w14:paraId="0ABDE303" w14:textId="65E2EF26" w:rsidR="003504E6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Wildlife Toxicology, Ecology and Stress Response</w:t>
      </w:r>
    </w:p>
    <w:p w14:paraId="5CC291E8" w14:textId="288EAEDA" w:rsidR="003504E6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Chemistry and Exposure Assessment</w:t>
      </w:r>
    </w:p>
    <w:p w14:paraId="1AD65C1B" w14:textId="226BDBBF" w:rsidR="003504E6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2BF0078">
        <w:rPr>
          <w:sz w:val="20"/>
          <w:szCs w:val="20"/>
        </w:rPr>
        <w:t xml:space="preserve">Environmental </w:t>
      </w:r>
      <w:r w:rsidR="14573644" w:rsidRPr="02BF0078">
        <w:rPr>
          <w:sz w:val="20"/>
          <w:szCs w:val="20"/>
        </w:rPr>
        <w:t>(Human and Ecological) Risk Assessment</w:t>
      </w:r>
    </w:p>
    <w:p w14:paraId="0BBFCB67" w14:textId="77777777" w:rsid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Engineering, Remediation and Restoration</w:t>
      </w:r>
    </w:p>
    <w:p w14:paraId="0A560019" w14:textId="77777777" w:rsid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Policy, Management and Communication</w:t>
      </w:r>
    </w:p>
    <w:p w14:paraId="261364A8" w14:textId="00BAE4B6" w:rsidR="006C6324" w:rsidRPr="003504E6" w:rsidRDefault="003504E6" w:rsidP="003504E6">
      <w:pPr>
        <w:pStyle w:val="ListParagraph"/>
        <w:numPr>
          <w:ilvl w:val="0"/>
          <w:numId w:val="14"/>
        </w:numPr>
        <w:tabs>
          <w:tab w:val="left" w:pos="2205"/>
        </w:tabs>
        <w:rPr>
          <w:sz w:val="20"/>
          <w:szCs w:val="20"/>
        </w:rPr>
      </w:pPr>
      <w:r w:rsidRPr="003504E6">
        <w:rPr>
          <w:sz w:val="20"/>
          <w:szCs w:val="20"/>
        </w:rPr>
        <w:t>Systems Approaches</w:t>
      </w:r>
    </w:p>
    <w:p w14:paraId="118A8811" w14:textId="77777777" w:rsidR="003504E6" w:rsidRDefault="003504E6" w:rsidP="009A0236">
      <w:pPr>
        <w:tabs>
          <w:tab w:val="left" w:pos="2205"/>
        </w:tabs>
        <w:rPr>
          <w:sz w:val="20"/>
          <w:szCs w:val="20"/>
        </w:rPr>
      </w:pPr>
    </w:p>
    <w:p w14:paraId="66D2D12B" w14:textId="1A1546A5" w:rsidR="009A0236" w:rsidRPr="002E4EE5" w:rsidRDefault="00F87E80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 xml:space="preserve">After carefully reviewing the </w:t>
      </w:r>
      <w:r>
        <w:rPr>
          <w:sz w:val="20"/>
          <w:szCs w:val="20"/>
        </w:rPr>
        <w:t>call for abstracts</w:t>
      </w:r>
      <w:r w:rsidRPr="002E4EE5">
        <w:rPr>
          <w:sz w:val="20"/>
          <w:szCs w:val="20"/>
        </w:rPr>
        <w:t xml:space="preserve">, I have identified </w:t>
      </w:r>
      <w:r w:rsidR="00125B62">
        <w:rPr>
          <w:sz w:val="20"/>
          <w:szCs w:val="20"/>
        </w:rPr>
        <w:t>a session that is very</w:t>
      </w:r>
      <w:r>
        <w:rPr>
          <w:sz w:val="20"/>
          <w:szCs w:val="20"/>
        </w:rPr>
        <w:t xml:space="preserve"> applicable to my work</w:t>
      </w:r>
      <w:r w:rsidR="00125B62">
        <w:rPr>
          <w:sz w:val="20"/>
          <w:szCs w:val="20"/>
        </w:rPr>
        <w:t xml:space="preserve">. </w:t>
      </w:r>
      <w:r w:rsidR="009A0236" w:rsidRPr="002E4EE5">
        <w:rPr>
          <w:sz w:val="20"/>
          <w:szCs w:val="20"/>
        </w:rPr>
        <w:t xml:space="preserve">I would like to </w:t>
      </w:r>
      <w:r w:rsidR="00533753">
        <w:rPr>
          <w:sz w:val="20"/>
          <w:szCs w:val="20"/>
        </w:rPr>
        <w:t xml:space="preserve">submit my abstract entitled: </w:t>
      </w:r>
      <w:r w:rsidR="007C1D25" w:rsidRPr="002E4EE5">
        <w:rPr>
          <w:sz w:val="20"/>
          <w:szCs w:val="20"/>
        </w:rPr>
        <w:t xml:space="preserve">&lt; </w:t>
      </w:r>
      <w:r w:rsidR="007C1D25">
        <w:rPr>
          <w:sz w:val="20"/>
          <w:szCs w:val="20"/>
        </w:rPr>
        <w:t>title</w:t>
      </w:r>
      <w:r w:rsidR="007C1D25" w:rsidRPr="002E4EE5">
        <w:rPr>
          <w:sz w:val="20"/>
          <w:szCs w:val="20"/>
        </w:rPr>
        <w:t xml:space="preserve"> &gt;</w:t>
      </w:r>
      <w:r w:rsidR="007C1D25">
        <w:rPr>
          <w:sz w:val="20"/>
          <w:szCs w:val="20"/>
        </w:rPr>
        <w:t xml:space="preserve"> </w:t>
      </w:r>
      <w:r w:rsidR="001042D4">
        <w:rPr>
          <w:sz w:val="20"/>
          <w:szCs w:val="20"/>
        </w:rPr>
        <w:t xml:space="preserve">with </w:t>
      </w:r>
      <w:r w:rsidR="007C1D25">
        <w:rPr>
          <w:sz w:val="20"/>
          <w:szCs w:val="20"/>
        </w:rPr>
        <w:t xml:space="preserve">&lt;names of </w:t>
      </w:r>
      <w:r w:rsidR="001042D4">
        <w:rPr>
          <w:sz w:val="20"/>
          <w:szCs w:val="20"/>
        </w:rPr>
        <w:t>collaborators</w:t>
      </w:r>
      <w:r w:rsidR="007C1D25">
        <w:rPr>
          <w:sz w:val="20"/>
          <w:szCs w:val="20"/>
        </w:rPr>
        <w:t>&gt; as collaborators</w:t>
      </w:r>
      <w:r w:rsidR="001042D4">
        <w:rPr>
          <w:sz w:val="20"/>
          <w:szCs w:val="20"/>
        </w:rPr>
        <w:t xml:space="preserve"> </w:t>
      </w:r>
      <w:r w:rsidR="00533753">
        <w:rPr>
          <w:sz w:val="20"/>
          <w:szCs w:val="20"/>
        </w:rPr>
        <w:t xml:space="preserve">to </w:t>
      </w:r>
      <w:r w:rsidR="001042D4">
        <w:rPr>
          <w:sz w:val="20"/>
          <w:szCs w:val="20"/>
        </w:rPr>
        <w:t xml:space="preserve">the </w:t>
      </w:r>
      <w:r w:rsidR="00533753">
        <w:rPr>
          <w:sz w:val="20"/>
          <w:szCs w:val="20"/>
        </w:rPr>
        <w:t xml:space="preserve">session </w:t>
      </w:r>
      <w:r w:rsidR="007C1D25">
        <w:rPr>
          <w:sz w:val="20"/>
          <w:szCs w:val="20"/>
        </w:rPr>
        <w:t>&lt;</w:t>
      </w:r>
      <w:r w:rsidR="00533753">
        <w:rPr>
          <w:sz w:val="20"/>
          <w:szCs w:val="20"/>
        </w:rPr>
        <w:t>list session title, chairs, their affiliations</w:t>
      </w:r>
      <w:r w:rsidR="007C1D25">
        <w:rPr>
          <w:sz w:val="20"/>
          <w:szCs w:val="20"/>
        </w:rPr>
        <w:t>&gt;</w:t>
      </w:r>
      <w:r>
        <w:rPr>
          <w:sz w:val="20"/>
          <w:szCs w:val="20"/>
        </w:rPr>
        <w:t xml:space="preserve"> in track</w:t>
      </w:r>
      <w:r w:rsidR="007C1D25">
        <w:rPr>
          <w:sz w:val="20"/>
          <w:szCs w:val="20"/>
        </w:rPr>
        <w:t xml:space="preserve"> &lt;track title&gt;</w:t>
      </w:r>
      <w:r w:rsidR="00104F99">
        <w:rPr>
          <w:sz w:val="20"/>
          <w:szCs w:val="20"/>
        </w:rPr>
        <w:t xml:space="preserve">. </w:t>
      </w:r>
    </w:p>
    <w:p w14:paraId="40AF474C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7FE1C339" w14:textId="199B4816" w:rsidR="009A0236" w:rsidRPr="002E4EE5" w:rsidRDefault="00874DAC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</w:t>
      </w:r>
      <w:r w:rsidR="009A0236" w:rsidRPr="002E4EE5">
        <w:rPr>
          <w:sz w:val="20"/>
          <w:szCs w:val="20"/>
        </w:rPr>
        <w:t>o</w:t>
      </w:r>
      <w:r w:rsidR="00533753">
        <w:rPr>
          <w:sz w:val="20"/>
          <w:szCs w:val="20"/>
        </w:rPr>
        <w:t xml:space="preserve"> present my work, I am </w:t>
      </w:r>
      <w:r w:rsidR="00F5087A">
        <w:rPr>
          <w:sz w:val="20"/>
          <w:szCs w:val="20"/>
        </w:rPr>
        <w:t xml:space="preserve">requesting your support to </w:t>
      </w:r>
      <w:r w:rsidR="00533753">
        <w:rPr>
          <w:sz w:val="20"/>
          <w:szCs w:val="20"/>
        </w:rPr>
        <w:t>submit my abstract</w:t>
      </w:r>
      <w:r w:rsidR="005309D4">
        <w:rPr>
          <w:sz w:val="20"/>
          <w:szCs w:val="20"/>
        </w:rPr>
        <w:t xml:space="preserve">. </w:t>
      </w:r>
      <w:r w:rsidR="00076199">
        <w:rPr>
          <w:sz w:val="20"/>
          <w:szCs w:val="20"/>
        </w:rPr>
        <w:t xml:space="preserve">I would like to apply for the student/professional meeting attendance grant when submitting my abstract. </w:t>
      </w:r>
      <w:r w:rsidR="005309D4">
        <w:rPr>
          <w:sz w:val="20"/>
          <w:szCs w:val="20"/>
        </w:rPr>
        <w:t>If my abstract were to be accepted</w:t>
      </w:r>
      <w:r w:rsidR="00DB03AB">
        <w:rPr>
          <w:sz w:val="20"/>
          <w:szCs w:val="20"/>
        </w:rPr>
        <w:t xml:space="preserve">, </w:t>
      </w:r>
      <w:r w:rsidR="00F56ADA">
        <w:rPr>
          <w:sz w:val="20"/>
          <w:szCs w:val="20"/>
        </w:rPr>
        <w:t xml:space="preserve">I will do my best to curb travel </w:t>
      </w:r>
      <w:r w:rsidR="00076199">
        <w:rPr>
          <w:sz w:val="20"/>
          <w:szCs w:val="20"/>
        </w:rPr>
        <w:t>expenses. I plan to</w:t>
      </w:r>
      <w:r w:rsidR="001B798C">
        <w:rPr>
          <w:sz w:val="20"/>
          <w:szCs w:val="20"/>
        </w:rPr>
        <w:t xml:space="preserve"> </w:t>
      </w:r>
      <w:r w:rsidR="00F56ADA">
        <w:rPr>
          <w:sz w:val="20"/>
          <w:szCs w:val="20"/>
        </w:rPr>
        <w:t>carpool/drive/share housing/ stay with family and friends</w:t>
      </w:r>
      <w:r w:rsidR="003C3768">
        <w:rPr>
          <w:sz w:val="20"/>
          <w:szCs w:val="20"/>
        </w:rPr>
        <w:t xml:space="preserve">, </w:t>
      </w:r>
      <w:r w:rsidR="00F56ADA">
        <w:rPr>
          <w:sz w:val="20"/>
          <w:szCs w:val="20"/>
        </w:rPr>
        <w:t>etc</w:t>
      </w:r>
      <w:r w:rsidR="003C3768">
        <w:rPr>
          <w:sz w:val="20"/>
          <w:szCs w:val="20"/>
        </w:rPr>
        <w:t>.</w:t>
      </w:r>
      <w:r w:rsidR="00F56ADA">
        <w:rPr>
          <w:sz w:val="20"/>
          <w:szCs w:val="20"/>
        </w:rPr>
        <w:t>) but may need some support to cover</w:t>
      </w:r>
      <w:r w:rsidR="00104F99">
        <w:rPr>
          <w:sz w:val="20"/>
          <w:szCs w:val="20"/>
        </w:rPr>
        <w:t xml:space="preserve">: </w:t>
      </w:r>
    </w:p>
    <w:p w14:paraId="130B4DAF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13D5AF3B" w14:textId="6A04A626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The opportunity to</w:t>
      </w:r>
      <w:r w:rsidR="009157E7">
        <w:rPr>
          <w:sz w:val="20"/>
          <w:szCs w:val="20"/>
        </w:rPr>
        <w:t xml:space="preserve"> present my work in front of experts to get feedback is </w:t>
      </w:r>
      <w:r w:rsidR="00F00684">
        <w:rPr>
          <w:sz w:val="20"/>
          <w:szCs w:val="20"/>
        </w:rPr>
        <w:t>priceless and</w:t>
      </w:r>
      <w:r w:rsidRPr="002E4EE5">
        <w:rPr>
          <w:sz w:val="20"/>
          <w:szCs w:val="20"/>
        </w:rPr>
        <w:t xml:space="preserve"> makes my participation at #SETAC</w:t>
      </w:r>
      <w:r w:rsidR="003C3768">
        <w:rPr>
          <w:sz w:val="20"/>
          <w:szCs w:val="20"/>
        </w:rPr>
        <w:t>Montreal</w:t>
      </w:r>
      <w:r w:rsidRPr="002E4EE5">
        <w:rPr>
          <w:sz w:val="20"/>
          <w:szCs w:val="20"/>
        </w:rPr>
        <w:t xml:space="preserve"> a wise investment</w:t>
      </w:r>
      <w:r w:rsidR="00F00684">
        <w:rPr>
          <w:sz w:val="20"/>
          <w:szCs w:val="20"/>
        </w:rPr>
        <w:t xml:space="preserve"> for lab/</w:t>
      </w:r>
      <w:r w:rsidR="001B798C">
        <w:rPr>
          <w:sz w:val="20"/>
          <w:szCs w:val="20"/>
        </w:rPr>
        <w:t>company</w:t>
      </w:r>
      <w:r w:rsidRPr="002E4EE5">
        <w:rPr>
          <w:sz w:val="20"/>
          <w:szCs w:val="20"/>
        </w:rPr>
        <w:t>. Please let me know if you have any questions or need more information.</w:t>
      </w:r>
    </w:p>
    <w:p w14:paraId="07B022A2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</w:p>
    <w:p w14:paraId="1C1771FC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Sincerely,</w:t>
      </w:r>
    </w:p>
    <w:p w14:paraId="1FD6E5E0" w14:textId="792CF631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&lt; your name here &gt;</w:t>
      </w:r>
    </w:p>
    <w:sectPr w:rsidR="00874DAC" w:rsidRPr="002E4EE5" w:rsidSect="003C37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00" w:right="1080" w:bottom="129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C2D75" w14:textId="77777777" w:rsidR="0018100E" w:rsidRDefault="0018100E">
      <w:r>
        <w:separator/>
      </w:r>
    </w:p>
  </w:endnote>
  <w:endnote w:type="continuationSeparator" w:id="0">
    <w:p w14:paraId="1C63BAEB" w14:textId="77777777" w:rsidR="0018100E" w:rsidRDefault="0018100E">
      <w:r>
        <w:continuationSeparator/>
      </w:r>
    </w:p>
  </w:endnote>
  <w:endnote w:type="continuationNotice" w:id="1">
    <w:p w14:paraId="4BB6628F" w14:textId="77777777" w:rsidR="0018100E" w:rsidRDefault="001810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DEBC9" w14:textId="77777777" w:rsidR="00C5042A" w:rsidRDefault="00C504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F86BC" w14:textId="77777777" w:rsidR="00C5042A" w:rsidRDefault="00C504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B1D70" w14:textId="77777777" w:rsidR="00C5042A" w:rsidRDefault="00C504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4A0F8" w14:textId="77777777" w:rsidR="0018100E" w:rsidRDefault="0018100E">
      <w:r>
        <w:separator/>
      </w:r>
    </w:p>
  </w:footnote>
  <w:footnote w:type="continuationSeparator" w:id="0">
    <w:p w14:paraId="17E369F1" w14:textId="77777777" w:rsidR="0018100E" w:rsidRDefault="0018100E">
      <w:r>
        <w:continuationSeparator/>
      </w:r>
    </w:p>
  </w:footnote>
  <w:footnote w:type="continuationNotice" w:id="1">
    <w:p w14:paraId="36C2C926" w14:textId="77777777" w:rsidR="0018100E" w:rsidRDefault="001810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1A5A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0AC060E4" wp14:editId="1151B1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8" name="Picture 18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06077EA5" wp14:editId="68922B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Picture 17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4A920FA4" wp14:editId="606ED4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6" name="Picture 16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E6AE97" wp14:editId="2AC4A2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5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FD831" w14:textId="77777777" w:rsidR="00627C1D" w:rsidRDefault="00B80E0F">
    <w:pPr>
      <w:pStyle w:val="Header"/>
    </w:pPr>
    <w:r>
      <w:rPr>
        <w:noProof/>
      </w:rPr>
      <w:drawing>
        <wp:anchor distT="0" distB="0" distL="114300" distR="114300" simplePos="0" relativeHeight="251658248" behindDoc="1" locked="1" layoutInCell="1" allowOverlap="1" wp14:anchorId="54A7A643" wp14:editId="734B4644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53985" cy="10034905"/>
          <wp:effectExtent l="0" t="0" r="5715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003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16AF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6E9FC990" wp14:editId="03048A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" name="Picture 14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604BE840" wp14:editId="5B19CC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" name="Picture 13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07D28E05" wp14:editId="339F1C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2" name="Picture 12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A1432CF" wp14:editId="73EE1B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1" name="Picture 11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D70D5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EBEAA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B84DA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5F4C8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C6A6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2AE3E0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346A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C2C49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DDE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18C4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9809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F055CDC"/>
    <w:multiLevelType w:val="hybridMultilevel"/>
    <w:tmpl w:val="57F8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06CB7"/>
    <w:multiLevelType w:val="hybridMultilevel"/>
    <w:tmpl w:val="DF209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30117"/>
    <w:multiLevelType w:val="hybridMultilevel"/>
    <w:tmpl w:val="03DA1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690906">
    <w:abstractNumId w:val="10"/>
  </w:num>
  <w:num w:numId="2" w16cid:durableId="1247963438">
    <w:abstractNumId w:val="8"/>
  </w:num>
  <w:num w:numId="3" w16cid:durableId="617418393">
    <w:abstractNumId w:val="7"/>
  </w:num>
  <w:num w:numId="4" w16cid:durableId="309864037">
    <w:abstractNumId w:val="6"/>
  </w:num>
  <w:num w:numId="5" w16cid:durableId="1198004497">
    <w:abstractNumId w:val="5"/>
  </w:num>
  <w:num w:numId="6" w16cid:durableId="298534985">
    <w:abstractNumId w:val="9"/>
  </w:num>
  <w:num w:numId="7" w16cid:durableId="863909836">
    <w:abstractNumId w:val="4"/>
  </w:num>
  <w:num w:numId="8" w16cid:durableId="38090338">
    <w:abstractNumId w:val="3"/>
  </w:num>
  <w:num w:numId="9" w16cid:durableId="1424186748">
    <w:abstractNumId w:val="2"/>
  </w:num>
  <w:num w:numId="10" w16cid:durableId="885678688">
    <w:abstractNumId w:val="1"/>
  </w:num>
  <w:num w:numId="11" w16cid:durableId="788746525">
    <w:abstractNumId w:val="0"/>
  </w:num>
  <w:num w:numId="12" w16cid:durableId="30612150">
    <w:abstractNumId w:val="12"/>
  </w:num>
  <w:num w:numId="13" w16cid:durableId="16780066">
    <w:abstractNumId w:val="11"/>
  </w:num>
  <w:num w:numId="14" w16cid:durableId="8291758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ctiveWritingStyle w:appName="MSWord" w:lang="en-US" w:vendorID="64" w:dllVersion="0" w:nlCheck="1" w:checkStyle="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F5"/>
    <w:rsid w:val="0001136D"/>
    <w:rsid w:val="000147BF"/>
    <w:rsid w:val="00024119"/>
    <w:rsid w:val="00025850"/>
    <w:rsid w:val="0003346B"/>
    <w:rsid w:val="0003764D"/>
    <w:rsid w:val="00076199"/>
    <w:rsid w:val="000B336E"/>
    <w:rsid w:val="000C3D96"/>
    <w:rsid w:val="000D0B6A"/>
    <w:rsid w:val="000D39AB"/>
    <w:rsid w:val="000D64B9"/>
    <w:rsid w:val="000E2659"/>
    <w:rsid w:val="001040A8"/>
    <w:rsid w:val="001042D4"/>
    <w:rsid w:val="00104F99"/>
    <w:rsid w:val="001242B7"/>
    <w:rsid w:val="00125B2A"/>
    <w:rsid w:val="00125B62"/>
    <w:rsid w:val="00136D6E"/>
    <w:rsid w:val="00140776"/>
    <w:rsid w:val="001655F5"/>
    <w:rsid w:val="00166396"/>
    <w:rsid w:val="0018100E"/>
    <w:rsid w:val="001838CB"/>
    <w:rsid w:val="00196C99"/>
    <w:rsid w:val="001A13AD"/>
    <w:rsid w:val="001B798C"/>
    <w:rsid w:val="001E3ED1"/>
    <w:rsid w:val="001F71FA"/>
    <w:rsid w:val="00203A19"/>
    <w:rsid w:val="00214CCA"/>
    <w:rsid w:val="002212AD"/>
    <w:rsid w:val="002260C3"/>
    <w:rsid w:val="00231A86"/>
    <w:rsid w:val="00235C9D"/>
    <w:rsid w:val="00242232"/>
    <w:rsid w:val="0024403A"/>
    <w:rsid w:val="00256BF6"/>
    <w:rsid w:val="00261D97"/>
    <w:rsid w:val="00262604"/>
    <w:rsid w:val="002627D5"/>
    <w:rsid w:val="00267D61"/>
    <w:rsid w:val="00272758"/>
    <w:rsid w:val="00292833"/>
    <w:rsid w:val="002C42E4"/>
    <w:rsid w:val="002C7436"/>
    <w:rsid w:val="002D0376"/>
    <w:rsid w:val="002E2D65"/>
    <w:rsid w:val="002E4EE5"/>
    <w:rsid w:val="002F14E6"/>
    <w:rsid w:val="002F198C"/>
    <w:rsid w:val="002F60A5"/>
    <w:rsid w:val="003121B0"/>
    <w:rsid w:val="003128E1"/>
    <w:rsid w:val="00337389"/>
    <w:rsid w:val="003504E6"/>
    <w:rsid w:val="00351D31"/>
    <w:rsid w:val="0035487B"/>
    <w:rsid w:val="0036685C"/>
    <w:rsid w:val="003754F4"/>
    <w:rsid w:val="00377EEB"/>
    <w:rsid w:val="003839C6"/>
    <w:rsid w:val="00386138"/>
    <w:rsid w:val="003913A9"/>
    <w:rsid w:val="003A2D68"/>
    <w:rsid w:val="003C3768"/>
    <w:rsid w:val="003D1E20"/>
    <w:rsid w:val="003D30B1"/>
    <w:rsid w:val="003D3A54"/>
    <w:rsid w:val="003E106F"/>
    <w:rsid w:val="003E1780"/>
    <w:rsid w:val="003E6656"/>
    <w:rsid w:val="003F3CB4"/>
    <w:rsid w:val="004126C0"/>
    <w:rsid w:val="00430EEF"/>
    <w:rsid w:val="00437BA1"/>
    <w:rsid w:val="004404BD"/>
    <w:rsid w:val="00442A40"/>
    <w:rsid w:val="00444098"/>
    <w:rsid w:val="0048551D"/>
    <w:rsid w:val="00490504"/>
    <w:rsid w:val="004A3783"/>
    <w:rsid w:val="004A5F7F"/>
    <w:rsid w:val="004E38A1"/>
    <w:rsid w:val="00501A8A"/>
    <w:rsid w:val="005309D4"/>
    <w:rsid w:val="00533753"/>
    <w:rsid w:val="00534684"/>
    <w:rsid w:val="00553732"/>
    <w:rsid w:val="00564B32"/>
    <w:rsid w:val="00575715"/>
    <w:rsid w:val="00576459"/>
    <w:rsid w:val="00581574"/>
    <w:rsid w:val="00581F60"/>
    <w:rsid w:val="005874BB"/>
    <w:rsid w:val="00592185"/>
    <w:rsid w:val="005A2AED"/>
    <w:rsid w:val="005C2BE8"/>
    <w:rsid w:val="005E483D"/>
    <w:rsid w:val="00600309"/>
    <w:rsid w:val="00603CE6"/>
    <w:rsid w:val="00611BEE"/>
    <w:rsid w:val="0061589D"/>
    <w:rsid w:val="0062324D"/>
    <w:rsid w:val="006243D5"/>
    <w:rsid w:val="00627C1D"/>
    <w:rsid w:val="00634313"/>
    <w:rsid w:val="006353EB"/>
    <w:rsid w:val="00641254"/>
    <w:rsid w:val="006416A2"/>
    <w:rsid w:val="00665C11"/>
    <w:rsid w:val="00683BC2"/>
    <w:rsid w:val="00693A30"/>
    <w:rsid w:val="006A463C"/>
    <w:rsid w:val="006B2086"/>
    <w:rsid w:val="006C6324"/>
    <w:rsid w:val="006E4465"/>
    <w:rsid w:val="006F25E7"/>
    <w:rsid w:val="006F7132"/>
    <w:rsid w:val="00706280"/>
    <w:rsid w:val="007066F4"/>
    <w:rsid w:val="007211EB"/>
    <w:rsid w:val="00730FEB"/>
    <w:rsid w:val="007429F9"/>
    <w:rsid w:val="0074725E"/>
    <w:rsid w:val="0075486C"/>
    <w:rsid w:val="00765E06"/>
    <w:rsid w:val="00783C06"/>
    <w:rsid w:val="00792441"/>
    <w:rsid w:val="007A0239"/>
    <w:rsid w:val="007A3CDF"/>
    <w:rsid w:val="007C1D25"/>
    <w:rsid w:val="007C3607"/>
    <w:rsid w:val="00814847"/>
    <w:rsid w:val="00830A19"/>
    <w:rsid w:val="00856062"/>
    <w:rsid w:val="0086553F"/>
    <w:rsid w:val="00866B92"/>
    <w:rsid w:val="00874DAC"/>
    <w:rsid w:val="00881166"/>
    <w:rsid w:val="00895430"/>
    <w:rsid w:val="008A283B"/>
    <w:rsid w:val="008A555F"/>
    <w:rsid w:val="008A7C55"/>
    <w:rsid w:val="008B7492"/>
    <w:rsid w:val="008C250D"/>
    <w:rsid w:val="008D26F5"/>
    <w:rsid w:val="008D2F87"/>
    <w:rsid w:val="008E1D02"/>
    <w:rsid w:val="008E7EE5"/>
    <w:rsid w:val="008F3550"/>
    <w:rsid w:val="009034E0"/>
    <w:rsid w:val="009157E7"/>
    <w:rsid w:val="00922119"/>
    <w:rsid w:val="00923177"/>
    <w:rsid w:val="00924E6F"/>
    <w:rsid w:val="009265DC"/>
    <w:rsid w:val="00930BBE"/>
    <w:rsid w:val="0093762E"/>
    <w:rsid w:val="00951270"/>
    <w:rsid w:val="00960EF3"/>
    <w:rsid w:val="009919B9"/>
    <w:rsid w:val="009A0236"/>
    <w:rsid w:val="009A47D1"/>
    <w:rsid w:val="009C57D0"/>
    <w:rsid w:val="009D4FD8"/>
    <w:rsid w:val="009F6481"/>
    <w:rsid w:val="00A007C1"/>
    <w:rsid w:val="00A07AD5"/>
    <w:rsid w:val="00A07D6C"/>
    <w:rsid w:val="00A1056C"/>
    <w:rsid w:val="00A154F2"/>
    <w:rsid w:val="00A1563A"/>
    <w:rsid w:val="00A30242"/>
    <w:rsid w:val="00A31B90"/>
    <w:rsid w:val="00A64019"/>
    <w:rsid w:val="00A7618C"/>
    <w:rsid w:val="00A80DE2"/>
    <w:rsid w:val="00A97021"/>
    <w:rsid w:val="00AE5152"/>
    <w:rsid w:val="00AF5ACD"/>
    <w:rsid w:val="00B03578"/>
    <w:rsid w:val="00B1247D"/>
    <w:rsid w:val="00B1350A"/>
    <w:rsid w:val="00B215DF"/>
    <w:rsid w:val="00B2695E"/>
    <w:rsid w:val="00B318AE"/>
    <w:rsid w:val="00B34A58"/>
    <w:rsid w:val="00B35F1C"/>
    <w:rsid w:val="00B50EE4"/>
    <w:rsid w:val="00B5164C"/>
    <w:rsid w:val="00B543E0"/>
    <w:rsid w:val="00B71008"/>
    <w:rsid w:val="00B80E0F"/>
    <w:rsid w:val="00B875FD"/>
    <w:rsid w:val="00B939E2"/>
    <w:rsid w:val="00B947C7"/>
    <w:rsid w:val="00BA03FD"/>
    <w:rsid w:val="00BA3477"/>
    <w:rsid w:val="00BB1B64"/>
    <w:rsid w:val="00BC3AE3"/>
    <w:rsid w:val="00BE3276"/>
    <w:rsid w:val="00BE78AA"/>
    <w:rsid w:val="00BF2A88"/>
    <w:rsid w:val="00BF5E94"/>
    <w:rsid w:val="00C06903"/>
    <w:rsid w:val="00C2749C"/>
    <w:rsid w:val="00C5042A"/>
    <w:rsid w:val="00C84457"/>
    <w:rsid w:val="00C93948"/>
    <w:rsid w:val="00CA5C31"/>
    <w:rsid w:val="00CA75D8"/>
    <w:rsid w:val="00CB629D"/>
    <w:rsid w:val="00CC4200"/>
    <w:rsid w:val="00CD0152"/>
    <w:rsid w:val="00CE2B86"/>
    <w:rsid w:val="00CE6087"/>
    <w:rsid w:val="00D17CE3"/>
    <w:rsid w:val="00D32CDD"/>
    <w:rsid w:val="00D36069"/>
    <w:rsid w:val="00D41DBF"/>
    <w:rsid w:val="00D429CD"/>
    <w:rsid w:val="00D53711"/>
    <w:rsid w:val="00D53A22"/>
    <w:rsid w:val="00D555BE"/>
    <w:rsid w:val="00D563CC"/>
    <w:rsid w:val="00D60FAD"/>
    <w:rsid w:val="00D621D7"/>
    <w:rsid w:val="00D67D26"/>
    <w:rsid w:val="00D75BD3"/>
    <w:rsid w:val="00DB03AB"/>
    <w:rsid w:val="00DB1FF7"/>
    <w:rsid w:val="00DB55D8"/>
    <w:rsid w:val="00DC3873"/>
    <w:rsid w:val="00DE5DF3"/>
    <w:rsid w:val="00DF51C6"/>
    <w:rsid w:val="00E33725"/>
    <w:rsid w:val="00E37455"/>
    <w:rsid w:val="00E40D0B"/>
    <w:rsid w:val="00E45978"/>
    <w:rsid w:val="00E5483B"/>
    <w:rsid w:val="00E8319F"/>
    <w:rsid w:val="00E91EB9"/>
    <w:rsid w:val="00E961E0"/>
    <w:rsid w:val="00EC2A7D"/>
    <w:rsid w:val="00EC5B59"/>
    <w:rsid w:val="00ED672E"/>
    <w:rsid w:val="00EE164C"/>
    <w:rsid w:val="00EF489B"/>
    <w:rsid w:val="00F00684"/>
    <w:rsid w:val="00F0529B"/>
    <w:rsid w:val="00F10E6C"/>
    <w:rsid w:val="00F12984"/>
    <w:rsid w:val="00F158D9"/>
    <w:rsid w:val="00F21F7F"/>
    <w:rsid w:val="00F308B2"/>
    <w:rsid w:val="00F33190"/>
    <w:rsid w:val="00F5087A"/>
    <w:rsid w:val="00F56ADA"/>
    <w:rsid w:val="00F64596"/>
    <w:rsid w:val="00F74948"/>
    <w:rsid w:val="00F830EA"/>
    <w:rsid w:val="00F87E80"/>
    <w:rsid w:val="00FA7EEB"/>
    <w:rsid w:val="00FB7790"/>
    <w:rsid w:val="00FC23EC"/>
    <w:rsid w:val="00FC4E64"/>
    <w:rsid w:val="00FC78A6"/>
    <w:rsid w:val="00FD5039"/>
    <w:rsid w:val="00FD5A18"/>
    <w:rsid w:val="00FE1DFD"/>
    <w:rsid w:val="02BF0078"/>
    <w:rsid w:val="030D013C"/>
    <w:rsid w:val="0334482D"/>
    <w:rsid w:val="101B6EB4"/>
    <w:rsid w:val="14573644"/>
    <w:rsid w:val="17331779"/>
    <w:rsid w:val="306B241D"/>
    <w:rsid w:val="4CB7B34A"/>
    <w:rsid w:val="55C25D27"/>
    <w:rsid w:val="58D9FC6E"/>
    <w:rsid w:val="68617E4E"/>
    <w:rsid w:val="6A7C8C0D"/>
    <w:rsid w:val="746676DB"/>
    <w:rsid w:val="749CE77F"/>
    <w:rsid w:val="7D04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25056"/>
  <w14:defaultImageDpi w14:val="300"/>
  <w15:chartTrackingRefBased/>
  <w15:docId w15:val="{AA23F054-A9ED-4B7A-8AA0-C6179379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F1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6C99"/>
    <w:pPr>
      <w:keepNext/>
      <w:tabs>
        <w:tab w:val="left" w:pos="-1008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outlineLvl w:val="0"/>
    </w:pPr>
    <w:rPr>
      <w:rFonts w:ascii="Helvetica" w:hAnsi="Helvetica"/>
      <w:b/>
      <w:sz w:val="14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A02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C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C99"/>
    <w:rPr>
      <w:rFonts w:ascii="Helvetica" w:eastAsia="Times New Roman" w:hAnsi="Helvetica" w:cs="Times New Roman"/>
      <w:b/>
      <w:sz w:val="14"/>
      <w:szCs w:val="20"/>
    </w:rPr>
  </w:style>
  <w:style w:type="paragraph" w:styleId="Header">
    <w:name w:val="header"/>
    <w:basedOn w:val="Normal"/>
    <w:link w:val="HeaderChar"/>
    <w:rsid w:val="005519B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5519BD"/>
    <w:rPr>
      <w:sz w:val="22"/>
      <w:szCs w:val="22"/>
    </w:rPr>
  </w:style>
  <w:style w:type="paragraph" w:styleId="Footer">
    <w:name w:val="footer"/>
    <w:basedOn w:val="Normal"/>
    <w:link w:val="FooterChar"/>
    <w:rsid w:val="005519B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5519BD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930BB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9A02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qFormat/>
    <w:rsid w:val="00C84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8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usty.kennedy/SETAC/Staff%2520File%2520Server%2520-%2520Communications%2520and%2520Marketing/Branding/Templates/Letterheads%2520(Copies)/US%2520Letter/blank%2520sna%25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62740c-b43a-441d-80de-33770691cbe7" xsi:nil="true"/>
    <lcf76f155ced4ddcb4097134ff3c332f xmlns="b1c4d834-6e73-4b1f-b14d-15b491e2a4cc">
      <Terms xmlns="http://schemas.microsoft.com/office/infopath/2007/PartnerControls"/>
    </lcf76f155ced4ddcb4097134ff3c332f>
    <SharedWithUsers xmlns="5262740c-b43a-441d-80de-33770691cbe7">
      <UserInfo>
        <DisplayName>Dusty Kennedy</DisplayName>
        <AccountId>13</AccountId>
        <AccountType/>
      </UserInfo>
      <UserInfo>
        <DisplayName>Sabine Barrett</DisplayName>
        <AccountId>23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EA751B618F24998E4E5DF76627EF6" ma:contentTypeVersion="19" ma:contentTypeDescription="Create a new document." ma:contentTypeScope="" ma:versionID="79ef40f3f3574381f40701fc42539e68">
  <xsd:schema xmlns:xsd="http://www.w3.org/2001/XMLSchema" xmlns:xs="http://www.w3.org/2001/XMLSchema" xmlns:p="http://schemas.microsoft.com/office/2006/metadata/properties" xmlns:ns2="b1c4d834-6e73-4b1f-b14d-15b491e2a4cc" xmlns:ns3="5262740c-b43a-441d-80de-33770691cbe7" targetNamespace="http://schemas.microsoft.com/office/2006/metadata/properties" ma:root="true" ma:fieldsID="720f93334602efc161d0c13c12aeb8af" ns2:_="" ns3:_="">
    <xsd:import namespace="b1c4d834-6e73-4b1f-b14d-15b491e2a4cc"/>
    <xsd:import namespace="5262740c-b43a-441d-80de-33770691cb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4d834-6e73-4b1f-b14d-15b491e2a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715b27-e50d-4aba-aa2f-c9d8256b8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2740c-b43a-441d-80de-33770691cb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048df2-7bd1-4771-a7a5-28768e4990e2}" ma:internalName="TaxCatchAll" ma:showField="CatchAllData" ma:web="5262740c-b43a-441d-80de-33770691cb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07B64-E8D3-408C-8F72-AA2A71086BD7}">
  <ds:schemaRefs>
    <ds:schemaRef ds:uri="http://schemas.microsoft.com/office/2006/metadata/properties"/>
    <ds:schemaRef ds:uri="http://schemas.microsoft.com/office/infopath/2007/PartnerControls"/>
    <ds:schemaRef ds:uri="5262740c-b43a-441d-80de-33770691cbe7"/>
    <ds:schemaRef ds:uri="b1c4d834-6e73-4b1f-b14d-15b491e2a4cc"/>
  </ds:schemaRefs>
</ds:datastoreItem>
</file>

<file path=customXml/itemProps2.xml><?xml version="1.0" encoding="utf-8"?>
<ds:datastoreItem xmlns:ds="http://schemas.openxmlformats.org/officeDocument/2006/customXml" ds:itemID="{A818CEDE-A413-4297-B3B0-CA8962897C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B2B92-139E-4391-A0DE-AB0AE75A36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4d834-6e73-4b1f-b14d-15b491e2a4cc"/>
    <ds:schemaRef ds:uri="5262740c-b43a-441d-80de-33770691c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blank%20sna%20letterhead.dotx</Template>
  <TotalTime>0</TotalTime>
  <Pages>1</Pages>
  <Words>395</Words>
  <Characters>2255</Characters>
  <Application>Microsoft Office Word</Application>
  <DocSecurity>0</DocSecurity>
  <Lines>18</Lines>
  <Paragraphs>5</Paragraphs>
  <ScaleCrop>false</ScaleCrop>
  <Company>SETAC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Dusty Kennedy</cp:lastModifiedBy>
  <cp:revision>9</cp:revision>
  <cp:lastPrinted>2018-03-22T18:45:00Z</cp:lastPrinted>
  <dcterms:created xsi:type="dcterms:W3CDTF">2025-12-17T22:17:00Z</dcterms:created>
  <dcterms:modified xsi:type="dcterms:W3CDTF">2026-02-18T17:27:00Z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0x010100E9DEA751B618F24998E4E5DF76627EF6</vt:lpwstr>
  </property>
  <property fmtid="{D5CDD505-2E9C-101B-9397-08002B2CF9AE}" pid="3" name="xd_Signature">
    <vt:bool>false</vt:bool>
  </property>
  <property fmtid="{D5CDD505-2E9C-101B-9397-08002B2CF9AE}" pid="4" name="SharedWithUsers">
    <vt:lpwstr>13;#Dusty Kennedy;#23;#Sabine Barrett</vt:lpwstr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